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040"/>
        <w:gridCol w:w="4929"/>
        <w:gridCol w:w="2391"/>
      </w:tblGrid>
      <w:tr w:rsidR="005721D4" w14:paraId="4A535684" w14:textId="77777777" w:rsidTr="00F065E9">
        <w:tc>
          <w:tcPr>
            <w:tcW w:w="2040" w:type="dxa"/>
          </w:tcPr>
          <w:p w14:paraId="2A5DBCDB" w14:textId="77777777" w:rsidR="005721D4" w:rsidRDefault="005721D4" w:rsidP="00F065E9">
            <w:pPr>
              <w:spacing w:after="0" w:line="240" w:lineRule="auto"/>
            </w:pPr>
          </w:p>
        </w:tc>
        <w:tc>
          <w:tcPr>
            <w:tcW w:w="4929" w:type="dxa"/>
          </w:tcPr>
          <w:p w14:paraId="6922E94F" w14:textId="0166137E" w:rsidR="005721D4" w:rsidRDefault="00AA465D" w:rsidP="001E1F70">
            <w:pPr>
              <w:pStyle w:val="Heading3"/>
            </w:pPr>
            <w:r w:rsidRPr="00AA465D">
              <w:rPr>
                <w:b/>
                <w:bCs w:val="0"/>
                <w:noProof/>
                <w:color w:val="1F497D" w:themeColor="text2"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40667A5" wp14:editId="36EB6DBF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762000</wp:posOffset>
                      </wp:positionV>
                      <wp:extent cx="2552700" cy="9525"/>
                      <wp:effectExtent l="0" t="0" r="19050" b="28575"/>
                      <wp:wrapNone/>
                      <wp:docPr id="1611258348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27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2AF739" id="Straight Connector 1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pt,60pt" to="213.6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" strokecolor="#4579b8 [3044]"/>
                  </w:pict>
                </mc:Fallback>
              </mc:AlternateContent>
            </w:r>
            <w:r w:rsidRPr="00AA465D">
              <w:rPr>
                <w:b/>
                <w:bCs w:val="0"/>
                <w:color w:val="1F497D" w:themeColor="text2"/>
                <w:sz w:val="56"/>
                <w:szCs w:val="56"/>
              </w:rPr>
              <w:t>Jack W. Gooding</w:t>
            </w:r>
            <w:r>
              <w:br/>
            </w:r>
            <w:r>
              <w:br/>
            </w:r>
            <w:r w:rsidRPr="00AA465D">
              <w:rPr>
                <w:sz w:val="28"/>
                <w:szCs w:val="28"/>
              </w:rPr>
              <w:t>Standing Chapter 13 Trustee</w:t>
            </w:r>
            <w:r>
              <w:rPr>
                <w:sz w:val="28"/>
                <w:szCs w:val="28"/>
              </w:rPr>
              <w:br/>
            </w:r>
            <w:r>
              <w:br/>
            </w:r>
          </w:p>
        </w:tc>
        <w:tc>
          <w:tcPr>
            <w:tcW w:w="2391" w:type="dxa"/>
          </w:tcPr>
          <w:p w14:paraId="7B5D6E09" w14:textId="77777777" w:rsidR="005721D4" w:rsidRPr="007D681E" w:rsidRDefault="005721D4" w:rsidP="007D681E">
            <w:pPr>
              <w:pStyle w:val="Heading5"/>
              <w:rPr>
                <w:i/>
              </w:rPr>
            </w:pPr>
          </w:p>
        </w:tc>
      </w:tr>
    </w:tbl>
    <w:p w14:paraId="459E4020" w14:textId="18F97E3E" w:rsidR="00937748" w:rsidRPr="001966D3" w:rsidRDefault="00AA465D" w:rsidP="00F065E9">
      <w:pPr>
        <w:pStyle w:val="Title"/>
        <w:jc w:val="center"/>
        <w:rPr>
          <w:rStyle w:val="IntenseEmphasis"/>
          <w:i w:val="0"/>
          <w:iCs w:val="0"/>
          <w:color w:val="auto"/>
          <w:u w:val="single"/>
        </w:rPr>
      </w:pPr>
      <w:r>
        <w:rPr>
          <w:rStyle w:val="IntenseEmphasis"/>
          <w:i w:val="0"/>
          <w:iCs w:val="0"/>
          <w:color w:val="auto"/>
          <w:u w:val="single"/>
        </w:rPr>
        <w:br/>
      </w:r>
      <w:r w:rsidR="009E26E0" w:rsidRPr="001966D3">
        <w:rPr>
          <w:rStyle w:val="IntenseEmphasis"/>
          <w:i w:val="0"/>
          <w:iCs w:val="0"/>
          <w:color w:val="auto"/>
          <w:u w:val="single"/>
        </w:rPr>
        <w:t>INSTRUCTIONS FOR</w:t>
      </w:r>
      <w:r w:rsidR="009C639D" w:rsidRPr="001966D3">
        <w:rPr>
          <w:rStyle w:val="IntenseEmphasis"/>
          <w:i w:val="0"/>
          <w:iCs w:val="0"/>
          <w:color w:val="auto"/>
          <w:u w:val="single"/>
        </w:rPr>
        <w:t xml:space="preserve"> DEBTORS TO</w:t>
      </w:r>
      <w:r w:rsidR="009E26E0" w:rsidRPr="001966D3">
        <w:rPr>
          <w:rStyle w:val="IntenseEmphasis"/>
          <w:i w:val="0"/>
          <w:iCs w:val="0"/>
          <w:color w:val="auto"/>
          <w:u w:val="single"/>
        </w:rPr>
        <w:t xml:space="preserve"> CONNECT TO THE TRUSTEE’S </w:t>
      </w:r>
      <w:r w:rsidR="001966D3" w:rsidRPr="001966D3">
        <w:rPr>
          <w:rStyle w:val="IntenseEmphasis"/>
          <w:i w:val="0"/>
          <w:iCs w:val="0"/>
          <w:color w:val="auto"/>
          <w:u w:val="single"/>
        </w:rPr>
        <w:br/>
      </w:r>
      <w:r w:rsidR="009E26E0" w:rsidRPr="001966D3">
        <w:rPr>
          <w:rStyle w:val="IntenseEmphasis"/>
          <w:i w:val="0"/>
          <w:iCs w:val="0"/>
          <w:color w:val="auto"/>
          <w:u w:val="single"/>
        </w:rPr>
        <w:t>341 ZOOM PORTAL</w:t>
      </w:r>
    </w:p>
    <w:p w14:paraId="510BF3D5" w14:textId="77777777" w:rsidR="009E26E0" w:rsidRDefault="009E26E0" w:rsidP="009E26E0"/>
    <w:p w14:paraId="62C401FA" w14:textId="47BA10CF" w:rsidR="009E26E0" w:rsidRPr="00421848" w:rsidRDefault="009E26E0" w:rsidP="009E26E0">
      <w:pPr>
        <w:rPr>
          <w:sz w:val="32"/>
          <w:szCs w:val="32"/>
        </w:rPr>
      </w:pPr>
      <w:r w:rsidRPr="00421848">
        <w:rPr>
          <w:sz w:val="32"/>
          <w:szCs w:val="32"/>
        </w:rPr>
        <w:t>The Trustee’s 341</w:t>
      </w:r>
      <w:r w:rsidR="005B3F46" w:rsidRPr="00421848">
        <w:rPr>
          <w:sz w:val="32"/>
          <w:szCs w:val="32"/>
        </w:rPr>
        <w:t xml:space="preserve"> </w:t>
      </w:r>
      <w:r w:rsidRPr="00421848">
        <w:rPr>
          <w:sz w:val="32"/>
          <w:szCs w:val="32"/>
        </w:rPr>
        <w:t>Zoom Portal is a simplified way to connect to your Zoom 341 Meeting.  Follow the instructions, below</w:t>
      </w:r>
      <w:r w:rsidR="004A3BB2" w:rsidRPr="00421848">
        <w:rPr>
          <w:sz w:val="32"/>
          <w:szCs w:val="32"/>
        </w:rPr>
        <w:t>, to connect.</w:t>
      </w:r>
    </w:p>
    <w:p w14:paraId="08149CC2" w14:textId="77777777" w:rsidR="00045958" w:rsidRDefault="00045958" w:rsidP="009E26E0"/>
    <w:p w14:paraId="1FAB2E61" w14:textId="4804A12E" w:rsidR="009E26E0" w:rsidRDefault="009E26E0" w:rsidP="00421848">
      <w:pPr>
        <w:pStyle w:val="ListParagraph"/>
        <w:numPr>
          <w:ilvl w:val="0"/>
          <w:numId w:val="2"/>
        </w:numPr>
        <w:ind w:left="1080" w:hanging="720"/>
        <w:rPr>
          <w:sz w:val="28"/>
          <w:szCs w:val="28"/>
        </w:rPr>
      </w:pPr>
      <w:r w:rsidRPr="00421848">
        <w:rPr>
          <w:sz w:val="28"/>
          <w:szCs w:val="28"/>
        </w:rPr>
        <w:t>Open your web browser on your computer or smartphone and go to</w:t>
      </w:r>
      <w:r w:rsidR="00F065E9">
        <w:rPr>
          <w:sz w:val="28"/>
          <w:szCs w:val="28"/>
        </w:rPr>
        <w:t xml:space="preserve"> the Trustee’s NDC zoom portal.</w:t>
      </w:r>
    </w:p>
    <w:p w14:paraId="3200D81F" w14:textId="77777777" w:rsidR="001144C2" w:rsidRDefault="001144C2" w:rsidP="001144C2">
      <w:pPr>
        <w:rPr>
          <w:sz w:val="28"/>
          <w:szCs w:val="28"/>
        </w:rPr>
      </w:pPr>
    </w:p>
    <w:p w14:paraId="34D4857A" w14:textId="47E4492F" w:rsidR="001144C2" w:rsidRDefault="001144C2" w:rsidP="001144C2">
      <w:pPr>
        <w:rPr>
          <w:sz w:val="28"/>
          <w:szCs w:val="28"/>
        </w:rPr>
      </w:pPr>
      <w:r>
        <w:rPr>
          <w:sz w:val="28"/>
          <w:szCs w:val="28"/>
        </w:rPr>
        <w:t xml:space="preserve">The website address is </w:t>
      </w:r>
      <w:hyperlink r:id="rId7" w:history="1">
        <w:r w:rsidRPr="00CD79D8">
          <w:rPr>
            <w:rStyle w:val="Hyperlink"/>
            <w:sz w:val="28"/>
            <w:szCs w:val="28"/>
          </w:rPr>
          <w:t>https://www.ndc.org/zoom/rock3</w:t>
        </w:r>
      </w:hyperlink>
    </w:p>
    <w:p w14:paraId="1E0B7573" w14:textId="77777777" w:rsidR="001144C2" w:rsidRPr="001144C2" w:rsidRDefault="001144C2" w:rsidP="001144C2">
      <w:pPr>
        <w:rPr>
          <w:sz w:val="28"/>
          <w:szCs w:val="28"/>
        </w:rPr>
      </w:pPr>
    </w:p>
    <w:p w14:paraId="23D5BED9" w14:textId="77777777" w:rsidR="001144C2" w:rsidRDefault="001144C2" w:rsidP="001144C2">
      <w:pPr>
        <w:spacing w:after="0" w:line="240" w:lineRule="auto"/>
        <w:ind w:left="1080" w:hanging="720"/>
      </w:pPr>
      <w:r>
        <w:rPr>
          <w:noProof/>
        </w:rPr>
        <w:drawing>
          <wp:inline distT="0" distB="0" distL="0" distR="0" wp14:anchorId="35CE502C" wp14:editId="46E6772F">
            <wp:extent cx="3809524" cy="1333333"/>
            <wp:effectExtent l="0" t="0" r="635" b="635"/>
            <wp:docPr id="861562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621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9524" cy="1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D6FC6" w14:textId="77777777" w:rsidR="001144C2" w:rsidRDefault="001144C2" w:rsidP="001144C2">
      <w:pPr>
        <w:spacing w:after="0" w:line="240" w:lineRule="auto"/>
        <w:ind w:left="1080" w:hanging="720"/>
      </w:pPr>
    </w:p>
    <w:p w14:paraId="0C63CD49" w14:textId="77777777" w:rsidR="001144C2" w:rsidRDefault="001144C2" w:rsidP="001144C2">
      <w:pPr>
        <w:spacing w:after="0" w:line="240" w:lineRule="auto"/>
        <w:ind w:left="1080" w:hanging="720"/>
      </w:pPr>
    </w:p>
    <w:p w14:paraId="51DB26DC" w14:textId="77777777" w:rsidR="001144C2" w:rsidRDefault="001144C2" w:rsidP="001144C2">
      <w:pPr>
        <w:spacing w:after="0" w:line="240" w:lineRule="auto"/>
        <w:ind w:left="1080" w:hanging="720"/>
      </w:pPr>
    </w:p>
    <w:p w14:paraId="30EB5969" w14:textId="77777777" w:rsidR="001144C2" w:rsidRDefault="001144C2" w:rsidP="001144C2">
      <w:pPr>
        <w:spacing w:after="0" w:line="240" w:lineRule="auto"/>
        <w:ind w:left="1080" w:hanging="720"/>
      </w:pPr>
    </w:p>
    <w:p w14:paraId="4272DFC1" w14:textId="77777777" w:rsidR="001144C2" w:rsidRDefault="001144C2" w:rsidP="001144C2">
      <w:pPr>
        <w:spacing w:after="0" w:line="240" w:lineRule="auto"/>
        <w:ind w:left="1080" w:hanging="720"/>
      </w:pPr>
    </w:p>
    <w:p w14:paraId="08E30525" w14:textId="77777777" w:rsidR="001144C2" w:rsidRDefault="001144C2" w:rsidP="001144C2">
      <w:pPr>
        <w:spacing w:after="0" w:line="240" w:lineRule="auto"/>
        <w:ind w:left="1080" w:hanging="720"/>
      </w:pPr>
    </w:p>
    <w:p w14:paraId="742E5079" w14:textId="77777777" w:rsidR="001144C2" w:rsidRDefault="001144C2" w:rsidP="001144C2">
      <w:pPr>
        <w:spacing w:after="0" w:line="240" w:lineRule="auto"/>
        <w:ind w:left="1080" w:hanging="720"/>
      </w:pPr>
    </w:p>
    <w:p w14:paraId="2DA1A33B" w14:textId="77777777" w:rsidR="001144C2" w:rsidRDefault="001144C2" w:rsidP="001144C2">
      <w:pPr>
        <w:spacing w:after="0" w:line="240" w:lineRule="auto"/>
        <w:ind w:left="1080" w:hanging="720"/>
      </w:pPr>
    </w:p>
    <w:p w14:paraId="4A119ABB" w14:textId="77777777" w:rsidR="001144C2" w:rsidRDefault="001144C2" w:rsidP="001144C2">
      <w:pPr>
        <w:spacing w:after="0" w:line="240" w:lineRule="auto"/>
        <w:ind w:left="1080" w:hanging="720"/>
      </w:pPr>
    </w:p>
    <w:p w14:paraId="7D594B4C" w14:textId="5F4C1E33" w:rsidR="009E26E0" w:rsidRPr="001144C2" w:rsidRDefault="009E26E0" w:rsidP="001144C2">
      <w:pPr>
        <w:pStyle w:val="ListParagraph"/>
        <w:numPr>
          <w:ilvl w:val="0"/>
          <w:numId w:val="2"/>
        </w:numPr>
        <w:spacing w:after="0" w:line="240" w:lineRule="auto"/>
      </w:pPr>
      <w:r w:rsidRPr="001144C2">
        <w:rPr>
          <w:sz w:val="28"/>
          <w:szCs w:val="28"/>
        </w:rPr>
        <w:t xml:space="preserve">Make sure that the party type of </w:t>
      </w:r>
      <w:r w:rsidRPr="001144C2">
        <w:rPr>
          <w:rFonts w:asciiTheme="minorHAnsi" w:hAnsiTheme="minorHAnsi" w:cstheme="minorHAnsi"/>
          <w:b/>
          <w:bCs/>
          <w:color w:val="0000FF"/>
          <w:sz w:val="28"/>
          <w:szCs w:val="28"/>
        </w:rPr>
        <w:t>DEBTOR</w:t>
      </w:r>
      <w:r w:rsidRPr="001144C2">
        <w:rPr>
          <w:sz w:val="28"/>
          <w:szCs w:val="28"/>
        </w:rPr>
        <w:t xml:space="preserve"> is highlighted, then click the down arrow</w:t>
      </w:r>
      <w:r w:rsidR="003F51FA" w:rsidRPr="001144C2">
        <w:rPr>
          <w:sz w:val="28"/>
          <w:szCs w:val="28"/>
        </w:rPr>
        <w:t xml:space="preserve"> in the box next to the words ‘</w:t>
      </w:r>
      <w:r w:rsidR="003F51FA" w:rsidRPr="001144C2">
        <w:rPr>
          <w:color w:val="0000FF"/>
          <w:sz w:val="28"/>
          <w:szCs w:val="28"/>
        </w:rPr>
        <w:t xml:space="preserve">Select Your </w:t>
      </w:r>
      <w:proofErr w:type="gramStart"/>
      <w:r w:rsidR="003F51FA" w:rsidRPr="001144C2">
        <w:rPr>
          <w:color w:val="0000FF"/>
          <w:sz w:val="28"/>
          <w:szCs w:val="28"/>
        </w:rPr>
        <w:t>Name</w:t>
      </w:r>
      <w:r w:rsidR="003F51FA" w:rsidRPr="001144C2">
        <w:rPr>
          <w:sz w:val="28"/>
          <w:szCs w:val="28"/>
        </w:rPr>
        <w:t>’</w:t>
      </w:r>
      <w:proofErr w:type="gramEnd"/>
    </w:p>
    <w:p w14:paraId="1CC0672D" w14:textId="77777777" w:rsidR="00045958" w:rsidRPr="00045958" w:rsidRDefault="00045958" w:rsidP="00421848">
      <w:pPr>
        <w:pStyle w:val="ListParagraph"/>
        <w:ind w:left="1080" w:hanging="720"/>
      </w:pPr>
    </w:p>
    <w:p w14:paraId="24ECA6E4" w14:textId="77274041" w:rsidR="003F51FA" w:rsidRDefault="00421848" w:rsidP="00421848">
      <w:pPr>
        <w:pStyle w:val="ListParagraph"/>
        <w:ind w:left="1080" w:hanging="720"/>
      </w:pPr>
      <w:r w:rsidRPr="00421848">
        <w:rPr>
          <w:noProof/>
        </w:rPr>
        <w:t xml:space="preserve"> </w:t>
      </w:r>
      <w:r w:rsidR="00097C3C">
        <w:rPr>
          <w:noProof/>
        </w:rPr>
        <w:drawing>
          <wp:inline distT="0" distB="0" distL="0" distR="0" wp14:anchorId="3CF5CE00" wp14:editId="4F4D6912">
            <wp:extent cx="3448050" cy="6190817"/>
            <wp:effectExtent l="0" t="0" r="0" b="635"/>
            <wp:docPr id="1916667876" name="Picture 1" descr="The image displays a mobile device screen with a user interface for a Trustee Meeting portal, featuring options to select party type and input personal informa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667876" name="Picture 1" descr="The image displays a mobile device screen with a user interface for a Trustee Meeting portal, featuring options to select party type and input personal information.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0905" cy="619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47DE5" w14:textId="6A472E5B" w:rsidR="00CC6E92" w:rsidRDefault="00CC6E92" w:rsidP="00421848">
      <w:pPr>
        <w:pStyle w:val="ListParagraph"/>
        <w:ind w:left="1080" w:hanging="720"/>
      </w:pPr>
    </w:p>
    <w:p w14:paraId="53214F92" w14:textId="77777777" w:rsidR="00CC6E92" w:rsidRDefault="00CC6E92" w:rsidP="00421848">
      <w:pPr>
        <w:spacing w:after="0" w:line="240" w:lineRule="auto"/>
        <w:ind w:left="1080" w:hanging="720"/>
      </w:pPr>
      <w:r>
        <w:br w:type="page"/>
      </w:r>
    </w:p>
    <w:p w14:paraId="0FD319D1" w14:textId="2E6EBF7D" w:rsidR="00CC6E92" w:rsidRPr="00421848" w:rsidRDefault="00CC6E92" w:rsidP="00421848">
      <w:pPr>
        <w:pStyle w:val="ListParagraph"/>
        <w:numPr>
          <w:ilvl w:val="0"/>
          <w:numId w:val="2"/>
        </w:numPr>
        <w:ind w:left="1080" w:hanging="720"/>
        <w:rPr>
          <w:color w:val="FF0000"/>
          <w:sz w:val="28"/>
          <w:szCs w:val="28"/>
        </w:rPr>
      </w:pPr>
      <w:r w:rsidRPr="00421848">
        <w:rPr>
          <w:sz w:val="28"/>
          <w:szCs w:val="28"/>
        </w:rPr>
        <w:lastRenderedPageBreak/>
        <w:t xml:space="preserve">Choose your name from the drop-down list.  This will fill in your information.  </w:t>
      </w:r>
      <w:r w:rsidRPr="00421848">
        <w:rPr>
          <w:color w:val="FF0000"/>
          <w:sz w:val="28"/>
          <w:szCs w:val="28"/>
        </w:rPr>
        <w:t>If your name is not on the list</w:t>
      </w:r>
      <w:r w:rsidR="00E11655" w:rsidRPr="00421848">
        <w:rPr>
          <w:color w:val="FF0000"/>
          <w:sz w:val="28"/>
          <w:szCs w:val="28"/>
        </w:rPr>
        <w:t>,</w:t>
      </w:r>
      <w:r w:rsidRPr="00421848">
        <w:rPr>
          <w:color w:val="FF0000"/>
          <w:sz w:val="28"/>
          <w:szCs w:val="28"/>
        </w:rPr>
        <w:t xml:space="preserve"> go to step 5.</w:t>
      </w:r>
    </w:p>
    <w:p w14:paraId="0233F727" w14:textId="4C3F1085" w:rsidR="00B47836" w:rsidRDefault="00B47836" w:rsidP="00421848">
      <w:pPr>
        <w:pStyle w:val="ListParagraph"/>
        <w:ind w:left="1080" w:hanging="720"/>
      </w:pPr>
    </w:p>
    <w:p w14:paraId="0FFD0406" w14:textId="0F7AE499" w:rsidR="00045958" w:rsidRDefault="00097C3C" w:rsidP="00421848">
      <w:pPr>
        <w:pStyle w:val="ListParagraph"/>
        <w:ind w:left="1080" w:hanging="720"/>
      </w:pPr>
      <w:r>
        <w:rPr>
          <w:noProof/>
        </w:rPr>
        <w:drawing>
          <wp:inline distT="0" distB="0" distL="0" distR="0" wp14:anchorId="78A08251" wp14:editId="6197DC14">
            <wp:extent cx="6177901" cy="5741581"/>
            <wp:effectExtent l="0" t="0" r="0" b="0"/>
            <wp:docPr id="840545885" name="Picture 1" descr="The image displays a mobile device screen with a web browser interface, specifically a Welcome to the Trustee Meeting portal, featuring a dropdown menu for selecting a party type and an input field for entering a nam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545885" name="Picture 1" descr="The image displays a mobile device screen with a web browser interface, specifically a Welcome to the Trustee Meeting portal, featuring a dropdown menu for selecting a party type and an input field for entering a name.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4185" cy="57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35732" w14:textId="73B7F038" w:rsidR="00045958" w:rsidRDefault="00045958" w:rsidP="00421848">
      <w:pPr>
        <w:spacing w:after="0" w:line="240" w:lineRule="auto"/>
        <w:ind w:left="1080" w:hanging="720"/>
      </w:pPr>
      <w:r>
        <w:br w:type="page"/>
      </w:r>
    </w:p>
    <w:p w14:paraId="15754CF2" w14:textId="0B798203" w:rsidR="00B47836" w:rsidRDefault="00B47836" w:rsidP="00421848">
      <w:pPr>
        <w:pStyle w:val="ListParagraph"/>
        <w:ind w:left="1080" w:hanging="720"/>
      </w:pPr>
    </w:p>
    <w:p w14:paraId="05174533" w14:textId="70E2B17F" w:rsidR="005B3F46" w:rsidRPr="00421848" w:rsidRDefault="005B3F46" w:rsidP="00421848">
      <w:pPr>
        <w:pStyle w:val="ListParagraph"/>
        <w:numPr>
          <w:ilvl w:val="0"/>
          <w:numId w:val="2"/>
        </w:numPr>
        <w:ind w:left="1080" w:hanging="720"/>
      </w:pPr>
      <w:r w:rsidRPr="00421848">
        <w:rPr>
          <w:sz w:val="28"/>
          <w:szCs w:val="28"/>
        </w:rPr>
        <w:t>If you would like to set up a free case monitoring account with the National Data Center (</w:t>
      </w:r>
      <w:r w:rsidRPr="00421848">
        <w:rPr>
          <w:color w:val="0070C0"/>
          <w:sz w:val="28"/>
          <w:szCs w:val="28"/>
        </w:rPr>
        <w:t>www.ndc.org</w:t>
      </w:r>
      <w:r w:rsidRPr="00421848">
        <w:rPr>
          <w:sz w:val="28"/>
          <w:szCs w:val="28"/>
        </w:rPr>
        <w:t xml:space="preserve">), enter your email address.  </w:t>
      </w:r>
    </w:p>
    <w:p w14:paraId="4374697D" w14:textId="77777777" w:rsidR="00421848" w:rsidRPr="00045958" w:rsidRDefault="00421848" w:rsidP="00421848">
      <w:pPr>
        <w:pStyle w:val="ListParagraph"/>
        <w:ind w:left="1080" w:hanging="720"/>
      </w:pPr>
    </w:p>
    <w:p w14:paraId="7343D8F4" w14:textId="1FAC329A" w:rsidR="00B47836" w:rsidRDefault="002F770D" w:rsidP="00421848">
      <w:pPr>
        <w:pStyle w:val="ListParagraph"/>
        <w:ind w:left="108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04368C" wp14:editId="35B4895E">
                <wp:simplePos x="0" y="0"/>
                <wp:positionH relativeFrom="column">
                  <wp:posOffset>2809875</wp:posOffset>
                </wp:positionH>
                <wp:positionV relativeFrom="paragraph">
                  <wp:posOffset>2181224</wp:posOffset>
                </wp:positionV>
                <wp:extent cx="1259840" cy="1552575"/>
                <wp:effectExtent l="38100" t="0" r="35560" b="47625"/>
                <wp:wrapNone/>
                <wp:docPr id="186552292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9840" cy="15525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572B4" id="Straight Arrow Connector 4" o:spid="_x0000_s1026" type="#_x0000_t32" style="position:absolute;margin-left:221.25pt;margin-top:171.75pt;width:99.2pt;height:122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" strokecolor="red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1452AE" wp14:editId="346B47E1">
                <wp:simplePos x="0" y="0"/>
                <wp:positionH relativeFrom="column">
                  <wp:posOffset>502285</wp:posOffset>
                </wp:positionH>
                <wp:positionV relativeFrom="paragraph">
                  <wp:posOffset>3623310</wp:posOffset>
                </wp:positionV>
                <wp:extent cx="2647950" cy="1036320"/>
                <wp:effectExtent l="0" t="0" r="19050" b="11430"/>
                <wp:wrapNone/>
                <wp:docPr id="96133741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03632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F7F898" id="Oval 1" o:spid="_x0000_s1026" style="position:absolute;margin-left:39.55pt;margin-top:285.3pt;width:208.5pt;height:8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" filled="f" strokecolor="red" strokeweight="1.5pt"/>
            </w:pict>
          </mc:Fallback>
        </mc:AlternateContent>
      </w:r>
      <w:r w:rsidR="00C63C7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7C631E" wp14:editId="3A4A6422">
                <wp:simplePos x="0" y="0"/>
                <wp:positionH relativeFrom="column">
                  <wp:posOffset>3977640</wp:posOffset>
                </wp:positionH>
                <wp:positionV relativeFrom="paragraph">
                  <wp:posOffset>1411605</wp:posOffset>
                </wp:positionV>
                <wp:extent cx="2360930" cy="1404620"/>
                <wp:effectExtent l="0" t="0" r="20320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A6C7D" w14:textId="6D3C97C6" w:rsidR="00996022" w:rsidRPr="00996022" w:rsidRDefault="0099602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9602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Use the toggle button to set up your </w:t>
                            </w:r>
                            <w:r w:rsidR="0042184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free</w:t>
                            </w:r>
                            <w:r w:rsidRPr="0099602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account at the National Data Center.  If you choose yes, enter your email address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C63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2pt;margin-top:111.15pt;width:185.9pt;height:11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">
                <v:textbox style="mso-fit-shape-to-text:t">
                  <w:txbxContent>
                    <w:p w14:paraId="005A6C7D" w14:textId="6D3C97C6" w:rsidR="00996022" w:rsidRPr="00996022" w:rsidRDefault="00996022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99602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Use the toggle button to set up your </w:t>
                      </w:r>
                      <w:r w:rsidR="0042184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free</w:t>
                      </w:r>
                      <w:r w:rsidRPr="0099602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account at the National Data Center.  If you choose yes, enter your email address here.</w:t>
                      </w:r>
                    </w:p>
                  </w:txbxContent>
                </v:textbox>
              </v:shape>
            </w:pict>
          </mc:Fallback>
        </mc:AlternateContent>
      </w:r>
      <w:r w:rsidRPr="002F770D">
        <w:rPr>
          <w:noProof/>
        </w:rPr>
        <w:drawing>
          <wp:inline distT="0" distB="0" distL="0" distR="0" wp14:anchorId="24A201A2" wp14:editId="454B3B3F">
            <wp:extent cx="2878561" cy="5619750"/>
            <wp:effectExtent l="0" t="0" r="0" b="0"/>
            <wp:docPr id="2032504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0424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3954" cy="563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BED92" w14:textId="1B3F912F" w:rsidR="00421848" w:rsidRPr="00421848" w:rsidRDefault="00045958" w:rsidP="00421848">
      <w:pPr>
        <w:pStyle w:val="ListParagraph"/>
        <w:numPr>
          <w:ilvl w:val="0"/>
          <w:numId w:val="2"/>
        </w:numPr>
        <w:ind w:left="1080" w:hanging="720"/>
      </w:pPr>
      <w:r>
        <w:br w:type="page"/>
      </w:r>
      <w:r w:rsidR="00025D5B" w:rsidRPr="00421848">
        <w:rPr>
          <w:sz w:val="28"/>
          <w:szCs w:val="28"/>
        </w:rPr>
        <w:lastRenderedPageBreak/>
        <w:t xml:space="preserve">If your name is not on the list, click the </w:t>
      </w:r>
      <w:r w:rsidR="00025D5B" w:rsidRPr="00421848">
        <w:rPr>
          <w:rFonts w:asciiTheme="minorHAnsi" w:hAnsiTheme="minorHAnsi" w:cstheme="minorHAnsi"/>
          <w:b/>
          <w:bCs/>
          <w:color w:val="0000FF"/>
          <w:sz w:val="28"/>
          <w:szCs w:val="28"/>
        </w:rPr>
        <w:t>Enter your info</w:t>
      </w:r>
      <w:r w:rsidR="00025D5B" w:rsidRPr="00421848">
        <w:rPr>
          <w:sz w:val="28"/>
          <w:szCs w:val="28"/>
        </w:rPr>
        <w:t xml:space="preserve"> link and enter your </w:t>
      </w:r>
      <w:r w:rsidR="005B3F46" w:rsidRPr="00421848">
        <w:rPr>
          <w:sz w:val="28"/>
          <w:szCs w:val="28"/>
        </w:rPr>
        <w:t>f</w:t>
      </w:r>
      <w:r w:rsidR="00025D5B" w:rsidRPr="00421848">
        <w:rPr>
          <w:sz w:val="28"/>
          <w:szCs w:val="28"/>
        </w:rPr>
        <w:t xml:space="preserve">irst </w:t>
      </w:r>
      <w:r w:rsidR="005B3F46" w:rsidRPr="00421848">
        <w:rPr>
          <w:sz w:val="28"/>
          <w:szCs w:val="28"/>
        </w:rPr>
        <w:t>n</w:t>
      </w:r>
      <w:r w:rsidR="00025D5B" w:rsidRPr="00421848">
        <w:rPr>
          <w:sz w:val="28"/>
          <w:szCs w:val="28"/>
        </w:rPr>
        <w:t xml:space="preserve">ame, </w:t>
      </w:r>
      <w:r w:rsidR="005B3F46" w:rsidRPr="00421848">
        <w:rPr>
          <w:sz w:val="28"/>
          <w:szCs w:val="28"/>
        </w:rPr>
        <w:t>l</w:t>
      </w:r>
      <w:r w:rsidR="00025D5B" w:rsidRPr="00421848">
        <w:rPr>
          <w:sz w:val="28"/>
          <w:szCs w:val="28"/>
        </w:rPr>
        <w:t xml:space="preserve">ast </w:t>
      </w:r>
      <w:r w:rsidR="005B3F46" w:rsidRPr="00421848">
        <w:rPr>
          <w:sz w:val="28"/>
          <w:szCs w:val="28"/>
        </w:rPr>
        <w:t>n</w:t>
      </w:r>
      <w:r w:rsidR="00025D5B" w:rsidRPr="00421848">
        <w:rPr>
          <w:sz w:val="28"/>
          <w:szCs w:val="28"/>
        </w:rPr>
        <w:t xml:space="preserve">ame and the last 4 of your Social Security Number.  </w:t>
      </w:r>
      <w:r w:rsidR="005B3F46" w:rsidRPr="00421848">
        <w:rPr>
          <w:sz w:val="28"/>
          <w:szCs w:val="28"/>
        </w:rPr>
        <w:t>If you would like to set up a free case monitoring account with the National Data Center (</w:t>
      </w:r>
      <w:r w:rsidR="005B3F46" w:rsidRPr="00421848">
        <w:rPr>
          <w:color w:val="0070C0"/>
          <w:sz w:val="28"/>
          <w:szCs w:val="28"/>
        </w:rPr>
        <w:t>www.ndc.org</w:t>
      </w:r>
      <w:r w:rsidR="005B3F46" w:rsidRPr="00421848">
        <w:rPr>
          <w:sz w:val="28"/>
          <w:szCs w:val="28"/>
        </w:rPr>
        <w:t xml:space="preserve">), enter your email address.  </w:t>
      </w:r>
    </w:p>
    <w:p w14:paraId="64FB896A" w14:textId="77777777" w:rsidR="00421848" w:rsidRDefault="00421848" w:rsidP="00421848">
      <w:pPr>
        <w:pStyle w:val="ListParagraph"/>
        <w:ind w:left="1080" w:hanging="720"/>
      </w:pPr>
    </w:p>
    <w:p w14:paraId="1650108D" w14:textId="7AED4927" w:rsidR="002F770D" w:rsidRDefault="00421848" w:rsidP="00421848">
      <w:pPr>
        <w:pStyle w:val="ListParagraph"/>
        <w:ind w:left="108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D66004" wp14:editId="02238251">
                <wp:simplePos x="0" y="0"/>
                <wp:positionH relativeFrom="column">
                  <wp:posOffset>2638424</wp:posOffset>
                </wp:positionH>
                <wp:positionV relativeFrom="paragraph">
                  <wp:posOffset>2091689</wp:posOffset>
                </wp:positionV>
                <wp:extent cx="1327785" cy="1000125"/>
                <wp:effectExtent l="38100" t="0" r="24765" b="47625"/>
                <wp:wrapNone/>
                <wp:docPr id="992916263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7785" cy="10001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FC4F6" id="Straight Arrow Connector 4" o:spid="_x0000_s1026" type="#_x0000_t32" style="position:absolute;margin-left:207.75pt;margin-top:164.7pt;width:104.55pt;height:78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" strokecolor="red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CAB88F" wp14:editId="4B8E1A85">
                <wp:simplePos x="0" y="0"/>
                <wp:positionH relativeFrom="column">
                  <wp:posOffset>3916680</wp:posOffset>
                </wp:positionH>
                <wp:positionV relativeFrom="paragraph">
                  <wp:posOffset>1575435</wp:posOffset>
                </wp:positionV>
                <wp:extent cx="2514600" cy="1404620"/>
                <wp:effectExtent l="0" t="0" r="19050" b="26035"/>
                <wp:wrapNone/>
                <wp:docPr id="456487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49FE7" w14:textId="68B987E0" w:rsidR="00996022" w:rsidRPr="00996022" w:rsidRDefault="00996022" w:rsidP="0099602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63C7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Can’t find your name in the drop-down list?  </w:t>
                            </w:r>
                            <w:r w:rsidRPr="0099602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Click here to enter it manually.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AB88F" id="_x0000_s1027" type="#_x0000_t202" style="position:absolute;left:0;text-align:left;margin-left:308.4pt;margin-top:124.05pt;width:198pt;height:110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">
                <v:textbox style="mso-fit-shape-to-text:t">
                  <w:txbxContent>
                    <w:p w14:paraId="19449FE7" w14:textId="68B987E0" w:rsidR="00996022" w:rsidRPr="00996022" w:rsidRDefault="00996022" w:rsidP="00996022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C63C76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22"/>
                          <w:szCs w:val="22"/>
                        </w:rPr>
                        <w:t xml:space="preserve">Can’t find your name in the drop-down list?  </w:t>
                      </w:r>
                      <w:r w:rsidRPr="0099602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Click here to enter it manually.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FDA525" wp14:editId="4EDF7267">
                <wp:simplePos x="0" y="0"/>
                <wp:positionH relativeFrom="column">
                  <wp:posOffset>695325</wp:posOffset>
                </wp:positionH>
                <wp:positionV relativeFrom="paragraph">
                  <wp:posOffset>3110865</wp:posOffset>
                </wp:positionV>
                <wp:extent cx="2085975" cy="422910"/>
                <wp:effectExtent l="0" t="0" r="28575" b="15240"/>
                <wp:wrapNone/>
                <wp:docPr id="1127681693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42291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CAAB78" id="Oval 1" o:spid="_x0000_s1026" style="position:absolute;margin-left:54.75pt;margin-top:244.95pt;width:164.25pt;height:3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" filled="f" strokecolor="red" strokeweight="1.5pt"/>
            </w:pict>
          </mc:Fallback>
        </mc:AlternateContent>
      </w:r>
      <w:r w:rsidR="002F770D" w:rsidRPr="002F770D">
        <w:rPr>
          <w:noProof/>
        </w:rPr>
        <w:drawing>
          <wp:inline distT="0" distB="0" distL="0" distR="0" wp14:anchorId="0BC467E9" wp14:editId="0BD206D0">
            <wp:extent cx="3036825" cy="6000750"/>
            <wp:effectExtent l="0" t="0" r="0" b="0"/>
            <wp:docPr id="1230232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3284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267" cy="602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4C4D6" w14:textId="44B49717" w:rsidR="00045958" w:rsidRPr="00045958" w:rsidRDefault="00045958" w:rsidP="00421848">
      <w:pPr>
        <w:pStyle w:val="ListParagraph"/>
        <w:spacing w:after="0" w:line="240" w:lineRule="auto"/>
        <w:ind w:left="1080" w:hanging="720"/>
      </w:pPr>
    </w:p>
    <w:p w14:paraId="64450BBF" w14:textId="26785B8D" w:rsidR="00B47836" w:rsidRDefault="002F770D" w:rsidP="00421848">
      <w:pPr>
        <w:pStyle w:val="ListParagraph"/>
        <w:ind w:left="1080" w:hanging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2DDAF6" wp14:editId="725CFC7F">
                <wp:simplePos x="0" y="0"/>
                <wp:positionH relativeFrom="column">
                  <wp:posOffset>2857500</wp:posOffset>
                </wp:positionH>
                <wp:positionV relativeFrom="paragraph">
                  <wp:posOffset>2143125</wp:posOffset>
                </wp:positionV>
                <wp:extent cx="1432560" cy="1466850"/>
                <wp:effectExtent l="38100" t="0" r="34290" b="57150"/>
                <wp:wrapNone/>
                <wp:docPr id="2127001359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2560" cy="14668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59188" id="Straight Arrow Connector 4" o:spid="_x0000_s1026" type="#_x0000_t32" style="position:absolute;margin-left:225pt;margin-top:168.75pt;width:112.8pt;height:115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" strokecolor="red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60E47A" wp14:editId="621F7899">
                <wp:simplePos x="0" y="0"/>
                <wp:positionH relativeFrom="column">
                  <wp:posOffset>476250</wp:posOffset>
                </wp:positionH>
                <wp:positionV relativeFrom="paragraph">
                  <wp:posOffset>3533775</wp:posOffset>
                </wp:positionV>
                <wp:extent cx="2676525" cy="1009650"/>
                <wp:effectExtent l="0" t="0" r="28575" b="19050"/>
                <wp:wrapNone/>
                <wp:docPr id="179028359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10096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412576" id="Oval 1" o:spid="_x0000_s1026" style="position:absolute;margin-left:37.5pt;margin-top:278.25pt;width:210.75pt;height:7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" filled="f" strokecolor="red" strokeweight="1.5pt"/>
            </w:pict>
          </mc:Fallback>
        </mc:AlternateContent>
      </w:r>
      <w:r w:rsidR="0099602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D9439A" wp14:editId="7F69A35E">
                <wp:simplePos x="0" y="0"/>
                <wp:positionH relativeFrom="column">
                  <wp:posOffset>4206240</wp:posOffset>
                </wp:positionH>
                <wp:positionV relativeFrom="paragraph">
                  <wp:posOffset>1378585</wp:posOffset>
                </wp:positionV>
                <wp:extent cx="2360930" cy="1404620"/>
                <wp:effectExtent l="0" t="0" r="20320" b="23495"/>
                <wp:wrapNone/>
                <wp:docPr id="11635548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EB5AD" w14:textId="73D28542" w:rsidR="00996022" w:rsidRPr="00996022" w:rsidRDefault="00996022" w:rsidP="0099602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9602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Use the toggle button to set up your </w:t>
                            </w:r>
                            <w:r w:rsidR="0042184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free </w:t>
                            </w:r>
                            <w:r w:rsidRPr="0099602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account at the National Data Center.  If you choose yes, enter your email address here.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9439A" id="_x0000_s1028" type="#_x0000_t202" style="position:absolute;left:0;text-align:left;margin-left:331.2pt;margin-top:108.55pt;width:185.9pt;height:110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">
                <v:textbox style="mso-fit-shape-to-text:t">
                  <w:txbxContent>
                    <w:p w14:paraId="75AEB5AD" w14:textId="73D28542" w:rsidR="00996022" w:rsidRPr="00996022" w:rsidRDefault="00996022" w:rsidP="00996022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 w:rsidRPr="0099602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Use the toggle button to set up your </w:t>
                      </w:r>
                      <w:r w:rsidR="0042184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free </w:t>
                      </w:r>
                      <w:r w:rsidRPr="0099602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account at the National Data Center.  If you choose yes, enter your email address here.</w:t>
                      </w:r>
                    </w:p>
                  </w:txbxContent>
                </v:textbox>
              </v:shape>
            </w:pict>
          </mc:Fallback>
        </mc:AlternateContent>
      </w:r>
      <w:r w:rsidRPr="002F770D">
        <w:rPr>
          <w:noProof/>
        </w:rPr>
        <w:drawing>
          <wp:inline distT="0" distB="0" distL="0" distR="0" wp14:anchorId="74BD1120" wp14:editId="05E53E2B">
            <wp:extent cx="2895826" cy="5762625"/>
            <wp:effectExtent l="0" t="0" r="0" b="0"/>
            <wp:docPr id="105466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6614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98742" cy="576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1DDC0" w14:textId="77777777" w:rsidR="00045958" w:rsidRPr="00045958" w:rsidRDefault="00045958" w:rsidP="00421848">
      <w:pPr>
        <w:pStyle w:val="ListParagraph"/>
        <w:ind w:left="1080" w:hanging="720"/>
      </w:pPr>
    </w:p>
    <w:p w14:paraId="3D81940B" w14:textId="507F2E1A" w:rsidR="00045958" w:rsidRPr="00045958" w:rsidRDefault="00025D5B" w:rsidP="00421848">
      <w:pPr>
        <w:pStyle w:val="ListParagraph"/>
        <w:numPr>
          <w:ilvl w:val="0"/>
          <w:numId w:val="2"/>
        </w:numPr>
        <w:ind w:left="1080" w:hanging="720"/>
      </w:pPr>
      <w:r w:rsidRPr="00045958">
        <w:t xml:space="preserve">Click the </w:t>
      </w:r>
      <w:r w:rsidR="002F770D">
        <w:rPr>
          <w:rFonts w:asciiTheme="minorHAnsi" w:hAnsiTheme="minorHAnsi" w:cstheme="minorHAnsi"/>
          <w:b/>
          <w:bCs/>
          <w:color w:val="0000FF"/>
        </w:rPr>
        <w:t>CONTINUE</w:t>
      </w:r>
      <w:r w:rsidRPr="00045958">
        <w:t xml:space="preserve"> button</w:t>
      </w:r>
    </w:p>
    <w:p w14:paraId="10F4239D" w14:textId="77777777" w:rsidR="00045958" w:rsidRPr="00045958" w:rsidRDefault="00045958" w:rsidP="00421848">
      <w:pPr>
        <w:spacing w:after="0" w:line="240" w:lineRule="auto"/>
        <w:ind w:left="1080" w:hanging="720"/>
      </w:pPr>
      <w:r w:rsidRPr="00045958">
        <w:br w:type="page"/>
      </w:r>
    </w:p>
    <w:p w14:paraId="76D03A13" w14:textId="77777777" w:rsidR="00025D5B" w:rsidRPr="00045958" w:rsidRDefault="00025D5B" w:rsidP="00421848">
      <w:pPr>
        <w:pStyle w:val="ListParagraph"/>
        <w:ind w:left="1080" w:hanging="720"/>
      </w:pPr>
    </w:p>
    <w:p w14:paraId="469E292A" w14:textId="77777777" w:rsidR="00045958" w:rsidRPr="00045958" w:rsidRDefault="00045958" w:rsidP="00421848">
      <w:pPr>
        <w:pStyle w:val="ListParagraph"/>
        <w:ind w:left="1080" w:hanging="720"/>
      </w:pPr>
    </w:p>
    <w:p w14:paraId="16406AF3" w14:textId="770869D4" w:rsidR="00025D5B" w:rsidRPr="00421848" w:rsidRDefault="00025D5B" w:rsidP="00421848">
      <w:pPr>
        <w:pStyle w:val="ListParagraph"/>
        <w:numPr>
          <w:ilvl w:val="0"/>
          <w:numId w:val="2"/>
        </w:numPr>
        <w:ind w:left="1080" w:hanging="720"/>
      </w:pPr>
      <w:r w:rsidRPr="00421848">
        <w:rPr>
          <w:sz w:val="28"/>
          <w:szCs w:val="28"/>
        </w:rPr>
        <w:t xml:space="preserve">You must click the </w:t>
      </w:r>
      <w:r w:rsidRPr="00421848">
        <w:rPr>
          <w:rFonts w:asciiTheme="minorHAnsi" w:hAnsiTheme="minorHAnsi" w:cstheme="minorHAnsi"/>
          <w:b/>
          <w:bCs/>
          <w:color w:val="0000FF"/>
          <w:sz w:val="28"/>
          <w:szCs w:val="28"/>
        </w:rPr>
        <w:t>AGREE</w:t>
      </w:r>
      <w:r w:rsidR="002F770D" w:rsidRPr="00421848">
        <w:rPr>
          <w:rFonts w:asciiTheme="minorHAnsi" w:hAnsiTheme="minorHAnsi" w:cstheme="minorHAnsi"/>
          <w:b/>
          <w:bCs/>
          <w:color w:val="0000FF"/>
          <w:sz w:val="28"/>
          <w:szCs w:val="28"/>
        </w:rPr>
        <w:t xml:space="preserve"> &amp; CONTINUE</w:t>
      </w:r>
      <w:r w:rsidRPr="00421848">
        <w:rPr>
          <w:color w:val="0000FF"/>
          <w:sz w:val="28"/>
          <w:szCs w:val="28"/>
        </w:rPr>
        <w:t xml:space="preserve"> </w:t>
      </w:r>
      <w:r w:rsidRPr="00421848">
        <w:rPr>
          <w:sz w:val="28"/>
          <w:szCs w:val="28"/>
        </w:rPr>
        <w:t>button on the notice</w:t>
      </w:r>
      <w:r w:rsidR="005B3F46" w:rsidRPr="00421848">
        <w:rPr>
          <w:sz w:val="28"/>
          <w:szCs w:val="28"/>
        </w:rPr>
        <w:t xml:space="preserve"> that pops up on the next window</w:t>
      </w:r>
      <w:r w:rsidRPr="00421848">
        <w:rPr>
          <w:sz w:val="28"/>
          <w:szCs w:val="28"/>
        </w:rPr>
        <w:t>.</w:t>
      </w:r>
    </w:p>
    <w:p w14:paraId="28FE0199" w14:textId="77777777" w:rsidR="00A27B62" w:rsidRPr="00045958" w:rsidRDefault="00A27B62" w:rsidP="00421848">
      <w:pPr>
        <w:pStyle w:val="ListParagraph"/>
        <w:ind w:left="1080" w:hanging="720"/>
        <w:rPr>
          <w:sz w:val="22"/>
          <w:szCs w:val="22"/>
        </w:rPr>
      </w:pPr>
    </w:p>
    <w:p w14:paraId="79D32F7A" w14:textId="0A5806FA" w:rsidR="00045958" w:rsidRDefault="00C63C76" w:rsidP="00421848">
      <w:pPr>
        <w:pStyle w:val="ListParagraph"/>
        <w:ind w:left="1080" w:hanging="720"/>
      </w:pPr>
      <w:r w:rsidRPr="004A3BB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2FA11B" wp14:editId="047B54B0">
                <wp:simplePos x="0" y="0"/>
                <wp:positionH relativeFrom="column">
                  <wp:posOffset>4045023</wp:posOffset>
                </wp:positionH>
                <wp:positionV relativeFrom="paragraph">
                  <wp:posOffset>3320415</wp:posOffset>
                </wp:positionV>
                <wp:extent cx="2000250" cy="704850"/>
                <wp:effectExtent l="0" t="0" r="19050" b="19050"/>
                <wp:wrapNone/>
                <wp:docPr id="22745742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7048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6B9AF9" id="Oval 1" o:spid="_x0000_s1026" style="position:absolute;margin-left:318.5pt;margin-top:261.45pt;width:157.5pt;height:5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" filled="f" strokecolor="red" strokeweight="1.5pt"/>
            </w:pict>
          </mc:Fallback>
        </mc:AlternateContent>
      </w:r>
      <w:r w:rsidR="002F770D" w:rsidRPr="002F770D">
        <w:rPr>
          <w:noProof/>
        </w:rPr>
        <w:drawing>
          <wp:inline distT="0" distB="0" distL="0" distR="0" wp14:anchorId="6E105034" wp14:editId="11E4622D">
            <wp:extent cx="5943600" cy="4018915"/>
            <wp:effectExtent l="0" t="0" r="0" b="635"/>
            <wp:docPr id="1978793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9317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1F443" w14:textId="77777777" w:rsidR="00045958" w:rsidRDefault="00045958" w:rsidP="00421848">
      <w:pPr>
        <w:pStyle w:val="ListParagraph"/>
        <w:ind w:left="1080" w:hanging="720"/>
      </w:pPr>
    </w:p>
    <w:p w14:paraId="1FC8D7FF" w14:textId="77777777" w:rsidR="002F770D" w:rsidRDefault="002F770D" w:rsidP="00421848">
      <w:pPr>
        <w:spacing w:after="0" w:line="240" w:lineRule="auto"/>
        <w:ind w:left="1080" w:hanging="720"/>
      </w:pPr>
      <w:r>
        <w:br w:type="page"/>
      </w:r>
    </w:p>
    <w:p w14:paraId="43883ACA" w14:textId="73C6A642" w:rsidR="003F51FA" w:rsidRPr="00421848" w:rsidRDefault="000F3233" w:rsidP="00421848">
      <w:pPr>
        <w:pStyle w:val="ListParagraph"/>
        <w:numPr>
          <w:ilvl w:val="0"/>
          <w:numId w:val="2"/>
        </w:numPr>
        <w:ind w:left="1080" w:hanging="720"/>
      </w:pPr>
      <w:r w:rsidRPr="00421848">
        <w:rPr>
          <w:sz w:val="28"/>
          <w:szCs w:val="28"/>
        </w:rPr>
        <w:lastRenderedPageBreak/>
        <w:t xml:space="preserve">Click </w:t>
      </w:r>
      <w:r w:rsidRPr="00421848">
        <w:rPr>
          <w:rFonts w:asciiTheme="minorHAnsi" w:hAnsiTheme="minorHAnsi" w:cstheme="minorHAnsi"/>
          <w:b/>
          <w:bCs/>
          <w:color w:val="0000FF"/>
          <w:sz w:val="28"/>
          <w:szCs w:val="28"/>
        </w:rPr>
        <w:t>ALLOW</w:t>
      </w:r>
      <w:r w:rsidRPr="00421848">
        <w:rPr>
          <w:color w:val="0000FF"/>
          <w:sz w:val="28"/>
          <w:szCs w:val="28"/>
        </w:rPr>
        <w:t xml:space="preserve"> </w:t>
      </w:r>
      <w:r w:rsidRPr="00421848">
        <w:rPr>
          <w:sz w:val="28"/>
          <w:szCs w:val="28"/>
        </w:rPr>
        <w:t>to allow microphone access</w:t>
      </w:r>
      <w:r w:rsidR="00A27B62" w:rsidRPr="00421848">
        <w:rPr>
          <w:sz w:val="28"/>
          <w:szCs w:val="28"/>
        </w:rPr>
        <w:t xml:space="preserve"> and wait for the screen to confirm audio access.</w:t>
      </w:r>
    </w:p>
    <w:p w14:paraId="6419DA5B" w14:textId="77777777" w:rsidR="000F3233" w:rsidRDefault="000F3233" w:rsidP="00421848">
      <w:pPr>
        <w:pStyle w:val="ListParagraph"/>
        <w:ind w:left="1080" w:hanging="720"/>
        <w:rPr>
          <w:sz w:val="22"/>
          <w:szCs w:val="22"/>
        </w:rPr>
      </w:pPr>
    </w:p>
    <w:p w14:paraId="6A519C86" w14:textId="012998BB" w:rsidR="000F3233" w:rsidRDefault="00097C3C" w:rsidP="00421848">
      <w:pPr>
        <w:spacing w:after="0" w:line="240" w:lineRule="auto"/>
        <w:ind w:left="1080" w:hanging="720"/>
        <w:rPr>
          <w:sz w:val="22"/>
          <w:szCs w:val="22"/>
        </w:rPr>
      </w:pPr>
      <w:r>
        <w:rPr>
          <w:noProof/>
        </w:rPr>
        <w:drawing>
          <wp:inline distT="0" distB="0" distL="0" distR="0" wp14:anchorId="33D4E99E" wp14:editId="29203DC6">
            <wp:extent cx="3947382" cy="6914202"/>
            <wp:effectExtent l="0" t="0" r="0" b="1270"/>
            <wp:docPr id="2017645855" name="Picture 1" descr="The image displays a webpage with a text field that prompts users to choose whether to allow the NDC (National Districts of Colonization) to use their microphone, with an option to proceed or cancel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645855" name="Picture 1" descr="The image displays a webpage with a text field that prompts users to choose whether to allow the NDC (National Districts of Colonization) to use their microphone, with an option to proceed or cancel.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61639" cy="693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3233">
        <w:rPr>
          <w:sz w:val="22"/>
          <w:szCs w:val="22"/>
        </w:rPr>
        <w:br w:type="page"/>
      </w:r>
    </w:p>
    <w:p w14:paraId="4A0F967C" w14:textId="39C83C74" w:rsidR="00A27B62" w:rsidRDefault="00097C3C" w:rsidP="00421848">
      <w:pPr>
        <w:pStyle w:val="ListParagraph"/>
        <w:spacing w:after="0" w:line="240" w:lineRule="auto"/>
        <w:ind w:left="1080" w:hanging="720"/>
      </w:pPr>
      <w:r>
        <w:rPr>
          <w:noProof/>
        </w:rPr>
        <w:lastRenderedPageBreak/>
        <w:drawing>
          <wp:inline distT="0" distB="0" distL="0" distR="0" wp14:anchorId="51C41278" wp14:editId="382AF1C1">
            <wp:extent cx="3484764" cy="5533902"/>
            <wp:effectExtent l="0" t="0" r="1905" b="0"/>
            <wp:docPr id="1750876088" name="Picture 1" descr="Standing Chapter 13 Trust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76088" name="Picture 1" descr="Standing Chapter 13 Trustee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6256" cy="555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404A" w14:textId="77777777" w:rsidR="00A27B62" w:rsidRDefault="00A27B62" w:rsidP="00421848">
      <w:pPr>
        <w:pStyle w:val="ListParagraph"/>
        <w:spacing w:after="0" w:line="240" w:lineRule="auto"/>
        <w:ind w:left="1080" w:hanging="720"/>
      </w:pPr>
    </w:p>
    <w:p w14:paraId="6AB4083E" w14:textId="77777777" w:rsidR="00A27B62" w:rsidRDefault="00A27B62" w:rsidP="00421848">
      <w:pPr>
        <w:spacing w:after="0" w:line="240" w:lineRule="auto"/>
        <w:ind w:left="1080" w:hanging="720"/>
      </w:pPr>
      <w:r>
        <w:br w:type="page"/>
      </w:r>
    </w:p>
    <w:p w14:paraId="4E2B68F7" w14:textId="1F920120" w:rsidR="000F3233" w:rsidRPr="00421848" w:rsidRDefault="000F3233" w:rsidP="00421848">
      <w:pPr>
        <w:pStyle w:val="ListParagraph"/>
        <w:numPr>
          <w:ilvl w:val="0"/>
          <w:numId w:val="2"/>
        </w:numPr>
        <w:spacing w:after="0" w:line="240" w:lineRule="auto"/>
        <w:ind w:left="1080" w:hanging="720"/>
      </w:pPr>
      <w:r w:rsidRPr="00421848">
        <w:rPr>
          <w:sz w:val="28"/>
          <w:szCs w:val="28"/>
        </w:rPr>
        <w:lastRenderedPageBreak/>
        <w:t xml:space="preserve">Click </w:t>
      </w:r>
      <w:r w:rsidRPr="00421848">
        <w:rPr>
          <w:rFonts w:asciiTheme="minorHAnsi" w:hAnsiTheme="minorHAnsi" w:cstheme="minorHAnsi"/>
          <w:b/>
          <w:bCs/>
          <w:color w:val="0000FF"/>
          <w:sz w:val="28"/>
          <w:szCs w:val="28"/>
        </w:rPr>
        <w:t>ALLOW</w:t>
      </w:r>
      <w:r w:rsidRPr="00421848">
        <w:rPr>
          <w:color w:val="0000FF"/>
          <w:sz w:val="28"/>
          <w:szCs w:val="28"/>
        </w:rPr>
        <w:t xml:space="preserve"> </w:t>
      </w:r>
      <w:r w:rsidRPr="00421848">
        <w:rPr>
          <w:sz w:val="28"/>
          <w:szCs w:val="28"/>
        </w:rPr>
        <w:t>to allow camera access</w:t>
      </w:r>
      <w:r w:rsidR="00A27B62" w:rsidRPr="00421848">
        <w:rPr>
          <w:sz w:val="28"/>
          <w:szCs w:val="28"/>
        </w:rPr>
        <w:t xml:space="preserve"> and wait for the screen to confirm video access.</w:t>
      </w:r>
    </w:p>
    <w:p w14:paraId="39939B46" w14:textId="082D7A8F" w:rsidR="000F3233" w:rsidRDefault="000F3233" w:rsidP="00421848">
      <w:pPr>
        <w:pStyle w:val="ListParagraph"/>
        <w:ind w:left="1080" w:hanging="720"/>
        <w:rPr>
          <w:sz w:val="22"/>
          <w:szCs w:val="22"/>
        </w:rPr>
      </w:pPr>
    </w:p>
    <w:p w14:paraId="35FF2B47" w14:textId="10CC7F0A" w:rsidR="000F3233" w:rsidRDefault="00097C3C" w:rsidP="00421848">
      <w:pPr>
        <w:pStyle w:val="ListParagraph"/>
        <w:ind w:left="1080" w:hanging="720"/>
        <w:rPr>
          <w:sz w:val="22"/>
          <w:szCs w:val="22"/>
        </w:rPr>
      </w:pPr>
      <w:r>
        <w:rPr>
          <w:noProof/>
        </w:rPr>
        <w:drawing>
          <wp:inline distT="0" distB="0" distL="0" distR="0" wp14:anchorId="10324CA2" wp14:editId="61C1C3CE">
            <wp:extent cx="3906982" cy="6586055"/>
            <wp:effectExtent l="0" t="0" r="0" b="5715"/>
            <wp:docPr id="1277292542" name="Picture 1" descr="I Checking Video, please wait..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92542" name="Picture 1" descr="I Checking Video, please wait...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19454" cy="66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300A4" w14:textId="70F00946" w:rsidR="000F3233" w:rsidRDefault="00097C3C" w:rsidP="00421848">
      <w:pPr>
        <w:pStyle w:val="ListParagraph"/>
        <w:ind w:left="1080" w:hanging="720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3A0A543" wp14:editId="7E4698C2">
            <wp:extent cx="4059984" cy="6277248"/>
            <wp:effectExtent l="0" t="0" r="0" b="0"/>
            <wp:docPr id="1372342138" name="Picture 1" descr="Checking Your Vide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42138" name="Picture 1" descr="Checking Your Video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1795" cy="631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70410" w14:textId="77777777" w:rsidR="00AE2A35" w:rsidRDefault="00AE2A35" w:rsidP="00421848">
      <w:pPr>
        <w:pStyle w:val="ListParagraph"/>
        <w:ind w:left="1080" w:hanging="720"/>
        <w:rPr>
          <w:sz w:val="22"/>
          <w:szCs w:val="22"/>
        </w:rPr>
      </w:pPr>
    </w:p>
    <w:p w14:paraId="31EB3537" w14:textId="77777777" w:rsidR="00AE2A35" w:rsidRDefault="00AE2A35" w:rsidP="00421848">
      <w:pPr>
        <w:pStyle w:val="ListParagraph"/>
        <w:ind w:left="1080" w:hanging="720"/>
        <w:rPr>
          <w:sz w:val="22"/>
          <w:szCs w:val="22"/>
        </w:rPr>
      </w:pPr>
    </w:p>
    <w:p w14:paraId="3DA27B5B" w14:textId="77777777" w:rsidR="00AE2A35" w:rsidRDefault="00AE2A35" w:rsidP="00421848">
      <w:pPr>
        <w:pStyle w:val="ListParagraph"/>
        <w:ind w:left="1080" w:hanging="720"/>
        <w:rPr>
          <w:sz w:val="22"/>
          <w:szCs w:val="22"/>
        </w:rPr>
      </w:pPr>
    </w:p>
    <w:p w14:paraId="7822E4FE" w14:textId="658A5199" w:rsidR="006726D3" w:rsidRPr="00421848" w:rsidRDefault="000F3233" w:rsidP="00421848">
      <w:pPr>
        <w:ind w:left="1080" w:hanging="720"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421848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**YOU MUST ALLOW CAMERA AND MICROPHONE ACCESS </w:t>
      </w:r>
      <w:r w:rsidR="00AE2A35" w:rsidRPr="00421848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IN ORDER FOR THE </w:t>
      </w:r>
      <w:r w:rsidRPr="00421848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TRUSTEE’S STAFF </w:t>
      </w:r>
      <w:r w:rsidR="00AE2A35" w:rsidRPr="00421848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TO </w:t>
      </w:r>
      <w:r w:rsidRPr="00421848">
        <w:rPr>
          <w:rFonts w:asciiTheme="minorHAnsi" w:hAnsiTheme="minorHAnsi" w:cstheme="minorHAnsi"/>
          <w:b/>
          <w:bCs/>
          <w:color w:val="FF0000"/>
          <w:sz w:val="32"/>
          <w:szCs w:val="32"/>
        </w:rPr>
        <w:t>SEE AND HEAR YOU***</w:t>
      </w:r>
    </w:p>
    <w:p w14:paraId="40EC112E" w14:textId="77777777" w:rsidR="00A27B62" w:rsidRDefault="00A27B62" w:rsidP="00421848">
      <w:pPr>
        <w:spacing w:after="0" w:line="240" w:lineRule="auto"/>
        <w:ind w:left="1080" w:hanging="720"/>
        <w:rPr>
          <w:highlight w:val="lightGray"/>
        </w:rPr>
      </w:pPr>
      <w:r>
        <w:rPr>
          <w:highlight w:val="lightGray"/>
        </w:rPr>
        <w:br w:type="page"/>
      </w:r>
    </w:p>
    <w:p w14:paraId="79069FF1" w14:textId="52BAD9F5" w:rsidR="00A27B62" w:rsidRPr="00A27B62" w:rsidRDefault="00A27B62" w:rsidP="00421848">
      <w:pPr>
        <w:pStyle w:val="ListParagraph"/>
        <w:numPr>
          <w:ilvl w:val="0"/>
          <w:numId w:val="2"/>
        </w:numPr>
        <w:ind w:left="1080" w:hanging="720"/>
      </w:pPr>
      <w:r w:rsidRPr="00421848">
        <w:rPr>
          <w:sz w:val="28"/>
          <w:szCs w:val="28"/>
        </w:rPr>
        <w:lastRenderedPageBreak/>
        <w:t xml:space="preserve">Agree to the terms by clicking the </w:t>
      </w:r>
      <w:r w:rsidRPr="00421848">
        <w:rPr>
          <w:rFonts w:asciiTheme="minorHAnsi" w:hAnsiTheme="minorHAnsi" w:cstheme="minorHAnsi"/>
          <w:b/>
          <w:bCs/>
          <w:color w:val="0000FF"/>
          <w:sz w:val="28"/>
          <w:szCs w:val="28"/>
        </w:rPr>
        <w:t>AGREE</w:t>
      </w:r>
      <w:r w:rsidRPr="00421848">
        <w:rPr>
          <w:sz w:val="28"/>
          <w:szCs w:val="28"/>
        </w:rPr>
        <w:t xml:space="preserve"> button</w:t>
      </w:r>
      <w:r w:rsidR="00421848">
        <w:rPr>
          <w:sz w:val="28"/>
          <w:szCs w:val="28"/>
        </w:rPr>
        <w:t>.</w:t>
      </w:r>
    </w:p>
    <w:p w14:paraId="1926438E" w14:textId="7E5B2B56" w:rsidR="006726D3" w:rsidRDefault="00097C3C" w:rsidP="00421848">
      <w:pPr>
        <w:spacing w:after="0" w:line="240" w:lineRule="auto"/>
        <w:ind w:left="1080" w:hanging="720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7ED84C9" wp14:editId="601C3CF8">
            <wp:extent cx="3189893" cy="6333885"/>
            <wp:effectExtent l="0" t="0" r="0" b="0"/>
            <wp:docPr id="2019808831" name="Picture 1" descr="The image displays a Zoom meeting invitation for a bankruptcy meeting, with a section for users to agree to participat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808831" name="Picture 1" descr="The image displays a Zoom meeting invitation for a bankruptcy meeting, with a section for users to agree to participate.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06460" cy="6366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6D3">
        <w:rPr>
          <w:rFonts w:asciiTheme="minorHAnsi" w:hAnsiTheme="minorHAnsi" w:cstheme="minorHAnsi"/>
          <w:b/>
          <w:bCs/>
          <w:color w:val="FF0000"/>
          <w:sz w:val="28"/>
          <w:szCs w:val="28"/>
        </w:rPr>
        <w:br w:type="page"/>
      </w:r>
    </w:p>
    <w:p w14:paraId="63890A2B" w14:textId="6DC0524B" w:rsidR="000F3233" w:rsidRDefault="000F3233" w:rsidP="00421848">
      <w:pPr>
        <w:ind w:left="1080" w:hanging="720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386BBAD1" w14:textId="2B994ED9" w:rsidR="000F3233" w:rsidRPr="00421848" w:rsidRDefault="006726D3" w:rsidP="00421848">
      <w:pPr>
        <w:pStyle w:val="ListParagraph"/>
        <w:numPr>
          <w:ilvl w:val="0"/>
          <w:numId w:val="2"/>
        </w:numPr>
        <w:ind w:left="1080" w:hanging="720"/>
        <w:rPr>
          <w:sz w:val="28"/>
          <w:szCs w:val="28"/>
        </w:rPr>
      </w:pPr>
      <w:r w:rsidRPr="00421848">
        <w:rPr>
          <w:sz w:val="28"/>
          <w:szCs w:val="28"/>
        </w:rPr>
        <w:t xml:space="preserve">Click the </w:t>
      </w:r>
      <w:r w:rsidRPr="00421848">
        <w:rPr>
          <w:rFonts w:asciiTheme="minorHAnsi" w:hAnsiTheme="minorHAnsi" w:cstheme="minorHAnsi"/>
          <w:b/>
          <w:bCs/>
          <w:color w:val="0000FF"/>
          <w:sz w:val="28"/>
          <w:szCs w:val="28"/>
        </w:rPr>
        <w:t>JOIN</w:t>
      </w:r>
      <w:r w:rsidRPr="00421848">
        <w:rPr>
          <w:color w:val="0000FF"/>
          <w:sz w:val="28"/>
          <w:szCs w:val="28"/>
        </w:rPr>
        <w:t xml:space="preserve"> </w:t>
      </w:r>
      <w:r w:rsidRPr="00421848">
        <w:rPr>
          <w:sz w:val="28"/>
          <w:szCs w:val="28"/>
        </w:rPr>
        <w:t>button to join the meeting.  You will be placed in the waiting room.  Wait there until the Trustee’s staff admits you to the 341 Meeting.</w:t>
      </w:r>
    </w:p>
    <w:p w14:paraId="67ADFE47" w14:textId="77777777" w:rsidR="006726D3" w:rsidRDefault="006726D3" w:rsidP="006726D3">
      <w:pPr>
        <w:pStyle w:val="ListParagraph"/>
      </w:pPr>
    </w:p>
    <w:p w14:paraId="51E73B46" w14:textId="1A5F13E0" w:rsidR="006726D3" w:rsidRPr="006726D3" w:rsidRDefault="00097C3C" w:rsidP="006726D3">
      <w:pPr>
        <w:pStyle w:val="ListParagraph"/>
      </w:pPr>
      <w:r>
        <w:rPr>
          <w:noProof/>
        </w:rPr>
        <w:drawing>
          <wp:inline distT="0" distB="0" distL="0" distR="0" wp14:anchorId="4C8A258E" wp14:editId="4482BE64">
            <wp:extent cx="3181590" cy="6262576"/>
            <wp:effectExtent l="0" t="0" r="0" b="5080"/>
            <wp:docPr id="1406614055" name="Picture 1" descr="Mu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14055" name="Picture 1" descr="Mut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99988" cy="629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26D3" w:rsidRPr="006726D3" w:rsidSect="00045958">
      <w:headerReference w:type="default" r:id="rId21"/>
      <w:pgSz w:w="12240" w:h="15840"/>
      <w:pgMar w:top="16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1F54A" w14:textId="77777777" w:rsidR="00E17527" w:rsidRDefault="00E17527">
      <w:pPr>
        <w:spacing w:after="0" w:line="240" w:lineRule="auto"/>
      </w:pPr>
      <w:r>
        <w:separator/>
      </w:r>
    </w:p>
  </w:endnote>
  <w:endnote w:type="continuationSeparator" w:id="0">
    <w:p w14:paraId="450D30B6" w14:textId="77777777" w:rsidR="00E17527" w:rsidRDefault="00E1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1EDF" w14:textId="77777777" w:rsidR="00E17527" w:rsidRDefault="00E17527">
      <w:pPr>
        <w:spacing w:after="0" w:line="240" w:lineRule="auto"/>
      </w:pPr>
      <w:r>
        <w:separator/>
      </w:r>
    </w:p>
  </w:footnote>
  <w:footnote w:type="continuationSeparator" w:id="0">
    <w:p w14:paraId="018586E4" w14:textId="77777777" w:rsidR="00E17527" w:rsidRDefault="00E17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37D11" w14:textId="460CCBFE" w:rsidR="004A3BB2" w:rsidRPr="004A3BB2" w:rsidRDefault="004A3BB2" w:rsidP="004A3BB2">
    <w:pPr>
      <w:pStyle w:val="Footer"/>
      <w:rPr>
        <w:sz w:val="20"/>
        <w:szCs w:val="20"/>
      </w:rPr>
    </w:pPr>
    <w:r w:rsidRPr="004A3BB2">
      <w:rPr>
        <w:sz w:val="20"/>
        <w:szCs w:val="20"/>
      </w:rPr>
      <w:ptab w:relativeTo="margin" w:alignment="center" w:leader="none"/>
    </w:r>
    <w:r w:rsidRPr="004A3BB2">
      <w:rPr>
        <w:sz w:val="20"/>
        <w:szCs w:val="20"/>
      </w:rPr>
      <w:t>Zoom Portal Instructions</w:t>
    </w:r>
    <w:r w:rsidRPr="004A3BB2">
      <w:rPr>
        <w:sz w:val="20"/>
        <w:szCs w:val="20"/>
      </w:rPr>
      <w:ptab w:relativeTo="margin" w:alignment="right" w:leader="none"/>
    </w:r>
    <w:r w:rsidRPr="004A3BB2">
      <w:rPr>
        <w:sz w:val="20"/>
        <w:szCs w:val="20"/>
      </w:rPr>
      <w:t xml:space="preserve">Page </w:t>
    </w:r>
    <w:r w:rsidRPr="004A3BB2">
      <w:rPr>
        <w:sz w:val="20"/>
        <w:szCs w:val="20"/>
      </w:rPr>
      <w:fldChar w:fldCharType="begin"/>
    </w:r>
    <w:r w:rsidRPr="004A3BB2">
      <w:rPr>
        <w:sz w:val="20"/>
        <w:szCs w:val="20"/>
      </w:rPr>
      <w:instrText xml:space="preserve"> PAGE   \* MERGEFORMAT </w:instrText>
    </w:r>
    <w:r w:rsidRPr="004A3BB2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4A3BB2">
      <w:rPr>
        <w:sz w:val="20"/>
        <w:szCs w:val="20"/>
      </w:rPr>
      <w:fldChar w:fldCharType="end"/>
    </w:r>
    <w:r w:rsidRPr="004A3BB2">
      <w:rPr>
        <w:sz w:val="20"/>
        <w:szCs w:val="20"/>
      </w:rPr>
      <w:t xml:space="preserve"> of </w:t>
    </w:r>
    <w:r w:rsidRPr="004A3BB2">
      <w:rPr>
        <w:sz w:val="20"/>
        <w:szCs w:val="20"/>
      </w:rPr>
      <w:fldChar w:fldCharType="begin"/>
    </w:r>
    <w:r w:rsidRPr="004A3BB2">
      <w:rPr>
        <w:sz w:val="20"/>
        <w:szCs w:val="20"/>
      </w:rPr>
      <w:instrText xml:space="preserve"> NUMPAGES   \* MERGEFORMAT </w:instrText>
    </w:r>
    <w:r w:rsidRPr="004A3BB2">
      <w:rPr>
        <w:sz w:val="20"/>
        <w:szCs w:val="20"/>
      </w:rPr>
      <w:fldChar w:fldCharType="separate"/>
    </w:r>
    <w:r>
      <w:rPr>
        <w:sz w:val="20"/>
        <w:szCs w:val="20"/>
      </w:rPr>
      <w:t>4</w:t>
    </w:r>
    <w:r w:rsidRPr="004A3BB2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D15BC"/>
    <w:multiLevelType w:val="hybridMultilevel"/>
    <w:tmpl w:val="13482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1D03"/>
    <w:multiLevelType w:val="hybridMultilevel"/>
    <w:tmpl w:val="5B44AAD4"/>
    <w:lvl w:ilvl="0" w:tplc="FB5C98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358A9"/>
    <w:multiLevelType w:val="hybridMultilevel"/>
    <w:tmpl w:val="0A525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555810">
    <w:abstractNumId w:val="2"/>
  </w:num>
  <w:num w:numId="2" w16cid:durableId="241834195">
    <w:abstractNumId w:val="1"/>
  </w:num>
  <w:num w:numId="3" w16cid:durableId="186963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2A02" w:allStyles="0" w:customStyles="1" w:latentStyles="0" w:stylesInUse="0" w:headingStyles="0" w:numberingStyles="0" w:tableStyles="0" w:directFormattingOnRuns="0" w:directFormattingOnParagraphs="1" w:directFormattingOnNumbering="0" w:directFormattingOnTables="1" w:clearFormatting="0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E0"/>
    <w:rsid w:val="00025D5B"/>
    <w:rsid w:val="00045958"/>
    <w:rsid w:val="00097C3C"/>
    <w:rsid w:val="000A0B89"/>
    <w:rsid w:val="000C655B"/>
    <w:rsid w:val="000C7E07"/>
    <w:rsid w:val="000F3233"/>
    <w:rsid w:val="00106EF6"/>
    <w:rsid w:val="001144C2"/>
    <w:rsid w:val="001848B1"/>
    <w:rsid w:val="001966D3"/>
    <w:rsid w:val="001A0A9B"/>
    <w:rsid w:val="001B2217"/>
    <w:rsid w:val="001E1F70"/>
    <w:rsid w:val="001E3C70"/>
    <w:rsid w:val="002253AB"/>
    <w:rsid w:val="00235ACF"/>
    <w:rsid w:val="00260D11"/>
    <w:rsid w:val="00266418"/>
    <w:rsid w:val="00276AF4"/>
    <w:rsid w:val="002816D7"/>
    <w:rsid w:val="00284414"/>
    <w:rsid w:val="002B5D60"/>
    <w:rsid w:val="002F770D"/>
    <w:rsid w:val="00330CD6"/>
    <w:rsid w:val="00340EAA"/>
    <w:rsid w:val="00352195"/>
    <w:rsid w:val="00355E8F"/>
    <w:rsid w:val="0038107A"/>
    <w:rsid w:val="00383292"/>
    <w:rsid w:val="003B5BA0"/>
    <w:rsid w:val="003C43DF"/>
    <w:rsid w:val="003E46A5"/>
    <w:rsid w:val="003F51FA"/>
    <w:rsid w:val="00421848"/>
    <w:rsid w:val="004A3BB2"/>
    <w:rsid w:val="004C1A81"/>
    <w:rsid w:val="004C1C8C"/>
    <w:rsid w:val="00507568"/>
    <w:rsid w:val="00525CAD"/>
    <w:rsid w:val="00530A0C"/>
    <w:rsid w:val="0053556C"/>
    <w:rsid w:val="005432BC"/>
    <w:rsid w:val="005537BE"/>
    <w:rsid w:val="005721D4"/>
    <w:rsid w:val="005B3F46"/>
    <w:rsid w:val="005D1B73"/>
    <w:rsid w:val="005E0BCD"/>
    <w:rsid w:val="00630E6E"/>
    <w:rsid w:val="00650AEB"/>
    <w:rsid w:val="00657596"/>
    <w:rsid w:val="0066239F"/>
    <w:rsid w:val="00664CE1"/>
    <w:rsid w:val="006726D3"/>
    <w:rsid w:val="00687AF7"/>
    <w:rsid w:val="00692947"/>
    <w:rsid w:val="006B7A98"/>
    <w:rsid w:val="006C50F7"/>
    <w:rsid w:val="006D26B5"/>
    <w:rsid w:val="006F51CA"/>
    <w:rsid w:val="00704D06"/>
    <w:rsid w:val="007262E8"/>
    <w:rsid w:val="00733E31"/>
    <w:rsid w:val="00763B38"/>
    <w:rsid w:val="007A480E"/>
    <w:rsid w:val="007B3F0A"/>
    <w:rsid w:val="007D0096"/>
    <w:rsid w:val="007D681E"/>
    <w:rsid w:val="008503B4"/>
    <w:rsid w:val="00850747"/>
    <w:rsid w:val="008D6D3D"/>
    <w:rsid w:val="008E3A74"/>
    <w:rsid w:val="008F3EA8"/>
    <w:rsid w:val="009013B2"/>
    <w:rsid w:val="009023FB"/>
    <w:rsid w:val="00917B85"/>
    <w:rsid w:val="009313DA"/>
    <w:rsid w:val="00937748"/>
    <w:rsid w:val="00951CCF"/>
    <w:rsid w:val="00963FE6"/>
    <w:rsid w:val="00990AD8"/>
    <w:rsid w:val="00996022"/>
    <w:rsid w:val="009C639D"/>
    <w:rsid w:val="009D2430"/>
    <w:rsid w:val="009E26E0"/>
    <w:rsid w:val="00A01F3B"/>
    <w:rsid w:val="00A11A13"/>
    <w:rsid w:val="00A22E08"/>
    <w:rsid w:val="00A23B7E"/>
    <w:rsid w:val="00A27B62"/>
    <w:rsid w:val="00A41FEE"/>
    <w:rsid w:val="00A5124D"/>
    <w:rsid w:val="00A64C6B"/>
    <w:rsid w:val="00A73200"/>
    <w:rsid w:val="00A83524"/>
    <w:rsid w:val="00A90069"/>
    <w:rsid w:val="00A91AA6"/>
    <w:rsid w:val="00AA079A"/>
    <w:rsid w:val="00AA465D"/>
    <w:rsid w:val="00AE2A35"/>
    <w:rsid w:val="00B32FA4"/>
    <w:rsid w:val="00B40E29"/>
    <w:rsid w:val="00B47836"/>
    <w:rsid w:val="00B77626"/>
    <w:rsid w:val="00B85A11"/>
    <w:rsid w:val="00BC2BAA"/>
    <w:rsid w:val="00BF1836"/>
    <w:rsid w:val="00C129D3"/>
    <w:rsid w:val="00C440C7"/>
    <w:rsid w:val="00C54BF3"/>
    <w:rsid w:val="00C63C76"/>
    <w:rsid w:val="00C73C94"/>
    <w:rsid w:val="00CA7784"/>
    <w:rsid w:val="00CB18CB"/>
    <w:rsid w:val="00CC6E92"/>
    <w:rsid w:val="00CD13F3"/>
    <w:rsid w:val="00CD50FD"/>
    <w:rsid w:val="00D373F8"/>
    <w:rsid w:val="00D41187"/>
    <w:rsid w:val="00D42374"/>
    <w:rsid w:val="00D674D4"/>
    <w:rsid w:val="00D75B49"/>
    <w:rsid w:val="00D932EC"/>
    <w:rsid w:val="00DA1031"/>
    <w:rsid w:val="00DA5276"/>
    <w:rsid w:val="00DE77D9"/>
    <w:rsid w:val="00E05E5B"/>
    <w:rsid w:val="00E11655"/>
    <w:rsid w:val="00E17527"/>
    <w:rsid w:val="00E45D1E"/>
    <w:rsid w:val="00E470DF"/>
    <w:rsid w:val="00E876F8"/>
    <w:rsid w:val="00EE1744"/>
    <w:rsid w:val="00F065E9"/>
    <w:rsid w:val="00F16994"/>
    <w:rsid w:val="00F86B28"/>
    <w:rsid w:val="00FC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89AB48"/>
  <w15:docId w15:val="{09BD3BEB-32D0-45F7-B491-C19D00B5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8B1"/>
    <w:pPr>
      <w:spacing w:after="180" w:line="300" w:lineRule="auto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3C43DF"/>
    <w:pPr>
      <w:keepNext/>
      <w:spacing w:after="240" w:line="240" w:lineRule="auto"/>
      <w:jc w:val="center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Heading1"/>
    <w:next w:val="Normal"/>
    <w:qFormat/>
    <w:rsid w:val="003C43DF"/>
    <w:pPr>
      <w:spacing w:after="0"/>
      <w:outlineLvl w:val="1"/>
    </w:pPr>
    <w:rPr>
      <w:bCs w:val="0"/>
      <w:iCs/>
      <w:sz w:val="28"/>
      <w:szCs w:val="28"/>
    </w:rPr>
  </w:style>
  <w:style w:type="paragraph" w:styleId="Heading3">
    <w:name w:val="heading 3"/>
    <w:basedOn w:val="Heading2"/>
    <w:qFormat/>
    <w:rsid w:val="001E1F70"/>
    <w:pPr>
      <w:outlineLvl w:val="2"/>
    </w:pPr>
    <w:rPr>
      <w:b w:val="0"/>
      <w:bCs/>
      <w:sz w:val="20"/>
      <w:szCs w:val="26"/>
    </w:rPr>
  </w:style>
  <w:style w:type="paragraph" w:styleId="Heading4">
    <w:name w:val="heading 4"/>
    <w:basedOn w:val="Heading3"/>
    <w:qFormat/>
    <w:rsid w:val="001A0A9B"/>
    <w:pPr>
      <w:jc w:val="left"/>
      <w:outlineLvl w:val="3"/>
    </w:pPr>
    <w:rPr>
      <w:bCs w:val="0"/>
      <w:szCs w:val="28"/>
    </w:rPr>
  </w:style>
  <w:style w:type="paragraph" w:styleId="Heading5">
    <w:name w:val="heading 5"/>
    <w:basedOn w:val="Heading3"/>
    <w:qFormat/>
    <w:rsid w:val="001A0A9B"/>
    <w:pPr>
      <w:jc w:val="right"/>
      <w:outlineLvl w:val="4"/>
    </w:pPr>
    <w:rPr>
      <w:bCs w:val="0"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0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BKBodyText">
    <w:name w:val="MBK Body Text"/>
    <w:basedOn w:val="Normal"/>
    <w:rsid w:val="00383292"/>
    <w:pPr>
      <w:spacing w:line="264" w:lineRule="auto"/>
      <w:ind w:firstLine="720"/>
    </w:pPr>
  </w:style>
  <w:style w:type="paragraph" w:customStyle="1" w:styleId="MBKAddress">
    <w:name w:val="MBK Address"/>
    <w:basedOn w:val="Normal"/>
    <w:link w:val="MBKAddressChar"/>
    <w:rsid w:val="00664CE1"/>
    <w:pPr>
      <w:spacing w:after="0" w:line="240" w:lineRule="auto"/>
    </w:pPr>
  </w:style>
  <w:style w:type="paragraph" w:customStyle="1" w:styleId="MBKSalutation">
    <w:name w:val="MBK Salutation"/>
    <w:basedOn w:val="MBKBodyText"/>
    <w:semiHidden/>
    <w:rsid w:val="007A480E"/>
    <w:pPr>
      <w:ind w:firstLine="0"/>
    </w:pPr>
  </w:style>
  <w:style w:type="paragraph" w:customStyle="1" w:styleId="MBKClosing">
    <w:name w:val="MBK Closing"/>
    <w:basedOn w:val="MBKBodyText"/>
    <w:semiHidden/>
    <w:rsid w:val="00CA7784"/>
    <w:pPr>
      <w:spacing w:after="0" w:line="240" w:lineRule="auto"/>
      <w:ind w:left="5760" w:firstLine="0"/>
    </w:pPr>
  </w:style>
  <w:style w:type="paragraph" w:customStyle="1" w:styleId="StyleMBKIndentAddress">
    <w:name w:val="Style MBK Indent Address"/>
    <w:basedOn w:val="MBKAddress"/>
    <w:rsid w:val="00650AEB"/>
    <w:pPr>
      <w:ind w:left="720"/>
    </w:pPr>
    <w:rPr>
      <w:szCs w:val="20"/>
    </w:rPr>
  </w:style>
  <w:style w:type="character" w:customStyle="1" w:styleId="MBKAddressChar">
    <w:name w:val="MBK Address Char"/>
    <w:basedOn w:val="DefaultParagraphFont"/>
    <w:link w:val="MBKAddress"/>
    <w:rsid w:val="00BC2BAA"/>
    <w:rPr>
      <w:sz w:val="24"/>
      <w:szCs w:val="24"/>
      <w:lang w:val="en-US" w:eastAsia="en-US" w:bidi="ar-SA"/>
    </w:rPr>
  </w:style>
  <w:style w:type="paragraph" w:styleId="Header">
    <w:name w:val="header"/>
    <w:basedOn w:val="Normal"/>
    <w:rsid w:val="00B776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7762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77626"/>
  </w:style>
  <w:style w:type="paragraph" w:styleId="EnvelopeAddress">
    <w:name w:val="envelope address"/>
    <w:basedOn w:val="Normal"/>
    <w:rsid w:val="009D2430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9D2430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0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86B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86B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26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6E0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rsid w:val="004A3BB2"/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966D3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ndc.org/zoom/rock3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mith\AppData\Roaming\Microsoft\Templates\2021%20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2021  LETTERHEAD</Template>
  <TotalTime>5</TotalTime>
  <Pages>13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STANDING CHAPTER 13 TRUSTEE</vt:lpstr>
    </vt:vector>
  </TitlesOfParts>
  <Company>Michael B. Kaplan, Trustee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STANDING CHAPTER 13 TRUSTEE</dc:title>
  <dc:creator>Debrah Smith</dc:creator>
  <cp:lastModifiedBy>Brian Orell</cp:lastModifiedBy>
  <cp:revision>2</cp:revision>
  <cp:lastPrinted>2025-04-30T16:25:00Z</cp:lastPrinted>
  <dcterms:created xsi:type="dcterms:W3CDTF">2026-07-28T13:53:00Z</dcterms:created>
  <dcterms:modified xsi:type="dcterms:W3CDTF">2026-07-28T13:53:00Z</dcterms:modified>
</cp:coreProperties>
</file>